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B7D" w:rsidRDefault="00B65B7D" w:rsidP="002B3CD4">
      <w:pPr>
        <w:jc w:val="center"/>
        <w:rPr>
          <w:rFonts w:ascii="Times New Roman" w:hAnsi="Times New Roman" w:cs="Times New Roman"/>
          <w:b/>
          <w:sz w:val="28"/>
        </w:rPr>
      </w:pPr>
    </w:p>
    <w:p w:rsidR="00B65B7D" w:rsidRDefault="00B65B7D" w:rsidP="002B3CD4">
      <w:pPr>
        <w:jc w:val="center"/>
        <w:rPr>
          <w:rFonts w:ascii="Times New Roman" w:hAnsi="Times New Roman" w:cs="Times New Roman"/>
          <w:b/>
          <w:sz w:val="28"/>
        </w:rPr>
      </w:pPr>
    </w:p>
    <w:p w:rsidR="00B65B7D" w:rsidRDefault="00B65B7D" w:rsidP="002B3CD4">
      <w:pPr>
        <w:jc w:val="center"/>
        <w:rPr>
          <w:rFonts w:ascii="Times New Roman" w:hAnsi="Times New Roman" w:cs="Times New Roman"/>
          <w:b/>
          <w:sz w:val="28"/>
        </w:rPr>
      </w:pPr>
    </w:p>
    <w:p w:rsidR="00B65B7D" w:rsidRDefault="00B65B7D" w:rsidP="002B3CD4">
      <w:pPr>
        <w:jc w:val="center"/>
        <w:rPr>
          <w:rFonts w:ascii="Times New Roman" w:hAnsi="Times New Roman" w:cs="Times New Roman"/>
          <w:b/>
          <w:sz w:val="28"/>
        </w:rPr>
      </w:pPr>
    </w:p>
    <w:p w:rsidR="00B65B7D" w:rsidRDefault="00B65B7D" w:rsidP="002B3CD4">
      <w:pPr>
        <w:jc w:val="center"/>
        <w:rPr>
          <w:rFonts w:ascii="Times New Roman" w:hAnsi="Times New Roman" w:cs="Times New Roman"/>
          <w:b/>
          <w:sz w:val="28"/>
        </w:rPr>
      </w:pPr>
    </w:p>
    <w:p w:rsidR="00B65B7D" w:rsidRDefault="00B65B7D" w:rsidP="002B3CD4">
      <w:pPr>
        <w:jc w:val="center"/>
        <w:rPr>
          <w:rFonts w:ascii="Times New Roman" w:hAnsi="Times New Roman" w:cs="Times New Roman"/>
          <w:b/>
          <w:sz w:val="28"/>
        </w:rPr>
      </w:pPr>
    </w:p>
    <w:p w:rsidR="00450ED3" w:rsidRPr="00245ED7" w:rsidRDefault="00F11A20" w:rsidP="002B3CD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Poziv za</w:t>
      </w:r>
      <w:r w:rsidR="002B3CD4">
        <w:rPr>
          <w:rFonts w:ascii="Times New Roman" w:hAnsi="Times New Roman" w:cs="Times New Roman"/>
          <w:b/>
          <w:sz w:val="28"/>
        </w:rPr>
        <w:t xml:space="preserve"> prijav</w:t>
      </w:r>
      <w:r w:rsidR="008474D0">
        <w:rPr>
          <w:rFonts w:ascii="Times New Roman" w:hAnsi="Times New Roman" w:cs="Times New Roman"/>
          <w:b/>
          <w:sz w:val="28"/>
        </w:rPr>
        <w:t>e z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a #</w:t>
      </w:r>
      <w:proofErr w:type="spellStart"/>
      <w:r>
        <w:rPr>
          <w:rFonts w:ascii="Times New Roman" w:hAnsi="Times New Roman" w:cs="Times New Roman"/>
          <w:b/>
          <w:sz w:val="28"/>
        </w:rPr>
        <w:t>BeCROactive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nagrade 2020.</w:t>
      </w:r>
    </w:p>
    <w:p w:rsidR="00E34296" w:rsidRDefault="00E34296" w:rsidP="002B3CD4">
      <w:pPr>
        <w:jc w:val="both"/>
      </w:pPr>
    </w:p>
    <w:p w:rsidR="00245ED7" w:rsidRPr="004C6AF3" w:rsidRDefault="00AC46A4" w:rsidP="007A796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AF3">
        <w:rPr>
          <w:rFonts w:ascii="Times New Roman" w:hAnsi="Times New Roman" w:cs="Times New Roman"/>
          <w:sz w:val="24"/>
          <w:szCs w:val="24"/>
        </w:rPr>
        <w:t>Ministarstvo turizma i sporta</w:t>
      </w:r>
      <w:r w:rsidR="00CB44D3" w:rsidRPr="004C6AF3">
        <w:rPr>
          <w:rFonts w:ascii="Times New Roman" w:hAnsi="Times New Roman" w:cs="Times New Roman"/>
          <w:sz w:val="24"/>
          <w:szCs w:val="24"/>
        </w:rPr>
        <w:t>, kao nacionalno koordinacijsko tijelo</w:t>
      </w:r>
      <w:r w:rsidR="00F84355">
        <w:rPr>
          <w:rFonts w:ascii="Times New Roman" w:hAnsi="Times New Roman" w:cs="Times New Roman"/>
          <w:sz w:val="24"/>
          <w:szCs w:val="24"/>
        </w:rPr>
        <w:t xml:space="preserve"> projekta Europski tjedan</w:t>
      </w:r>
      <w:r w:rsidR="00CB44D3" w:rsidRPr="004C6AF3">
        <w:rPr>
          <w:rFonts w:ascii="Times New Roman" w:hAnsi="Times New Roman" w:cs="Times New Roman"/>
          <w:sz w:val="24"/>
          <w:szCs w:val="24"/>
        </w:rPr>
        <w:t xml:space="preserve"> sporta</w:t>
      </w:r>
      <w:r w:rsidR="006A0205" w:rsidRPr="004C6AF3">
        <w:rPr>
          <w:rFonts w:ascii="Times New Roman" w:hAnsi="Times New Roman" w:cs="Times New Roman"/>
          <w:sz w:val="24"/>
          <w:szCs w:val="24"/>
        </w:rPr>
        <w:t>,</w:t>
      </w:r>
      <w:r w:rsidR="005B1467" w:rsidRPr="004C6AF3">
        <w:rPr>
          <w:rFonts w:ascii="Times New Roman" w:hAnsi="Times New Roman" w:cs="Times New Roman"/>
          <w:sz w:val="24"/>
          <w:szCs w:val="24"/>
        </w:rPr>
        <w:t xml:space="preserve"> poziva sve zainteresirane ustanove ili pojedince da pošalju svoje prijave za</w:t>
      </w:r>
      <w:r w:rsidRPr="004C6AF3">
        <w:rPr>
          <w:rFonts w:ascii="Times New Roman" w:hAnsi="Times New Roman" w:cs="Times New Roman"/>
          <w:sz w:val="24"/>
          <w:szCs w:val="24"/>
        </w:rPr>
        <w:t xml:space="preserve"> #</w:t>
      </w:r>
      <w:proofErr w:type="spellStart"/>
      <w:r w:rsidRPr="004C6AF3">
        <w:rPr>
          <w:rFonts w:ascii="Times New Roman" w:hAnsi="Times New Roman" w:cs="Times New Roman"/>
          <w:sz w:val="24"/>
          <w:szCs w:val="24"/>
        </w:rPr>
        <w:t>BeCROactive</w:t>
      </w:r>
      <w:proofErr w:type="spellEnd"/>
      <w:r w:rsidR="005B1467" w:rsidRPr="004C6AF3">
        <w:rPr>
          <w:rFonts w:ascii="Times New Roman" w:hAnsi="Times New Roman" w:cs="Times New Roman"/>
          <w:sz w:val="24"/>
          <w:szCs w:val="24"/>
        </w:rPr>
        <w:t xml:space="preserve"> nagradu</w:t>
      </w:r>
      <w:r w:rsidRPr="004C6AF3">
        <w:rPr>
          <w:rFonts w:ascii="Times New Roman" w:hAnsi="Times New Roman" w:cs="Times New Roman"/>
          <w:sz w:val="24"/>
          <w:szCs w:val="24"/>
        </w:rPr>
        <w:t>. Nagrade su osmišljene po uzoru na #</w:t>
      </w:r>
      <w:proofErr w:type="spellStart"/>
      <w:r w:rsidRPr="004C6AF3">
        <w:rPr>
          <w:rFonts w:ascii="Times New Roman" w:hAnsi="Times New Roman" w:cs="Times New Roman"/>
          <w:sz w:val="24"/>
          <w:szCs w:val="24"/>
        </w:rPr>
        <w:t>BeActive</w:t>
      </w:r>
      <w:proofErr w:type="spellEnd"/>
      <w:r w:rsidRPr="004C6A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AF3">
        <w:rPr>
          <w:rFonts w:ascii="Times New Roman" w:hAnsi="Times New Roman" w:cs="Times New Roman"/>
          <w:sz w:val="24"/>
          <w:szCs w:val="24"/>
        </w:rPr>
        <w:t>Awards</w:t>
      </w:r>
      <w:proofErr w:type="spellEnd"/>
      <w:r w:rsidRPr="004C6AF3">
        <w:rPr>
          <w:rFonts w:ascii="Times New Roman" w:hAnsi="Times New Roman" w:cs="Times New Roman"/>
          <w:sz w:val="24"/>
          <w:szCs w:val="24"/>
        </w:rPr>
        <w:t xml:space="preserve"> </w:t>
      </w:r>
      <w:r w:rsidR="0095749C" w:rsidRPr="004C6AF3">
        <w:rPr>
          <w:rFonts w:ascii="Times New Roman" w:hAnsi="Times New Roman" w:cs="Times New Roman"/>
          <w:sz w:val="24"/>
          <w:szCs w:val="24"/>
        </w:rPr>
        <w:t>koje</w:t>
      </w:r>
      <w:r w:rsidRPr="004C6AF3">
        <w:rPr>
          <w:rFonts w:ascii="Times New Roman" w:hAnsi="Times New Roman" w:cs="Times New Roman"/>
          <w:sz w:val="24"/>
          <w:szCs w:val="24"/>
        </w:rPr>
        <w:t xml:space="preserve"> unazad pet godina </w:t>
      </w:r>
      <w:r w:rsidR="0095749C" w:rsidRPr="004C6AF3">
        <w:rPr>
          <w:rFonts w:ascii="Times New Roman" w:hAnsi="Times New Roman" w:cs="Times New Roman"/>
          <w:sz w:val="24"/>
          <w:szCs w:val="24"/>
        </w:rPr>
        <w:t xml:space="preserve">dodjeljuje </w:t>
      </w:r>
      <w:r w:rsidRPr="004C6AF3">
        <w:rPr>
          <w:rFonts w:ascii="Times New Roman" w:hAnsi="Times New Roman" w:cs="Times New Roman"/>
          <w:sz w:val="24"/>
          <w:szCs w:val="24"/>
        </w:rPr>
        <w:t xml:space="preserve">Europska komisija </w:t>
      </w:r>
      <w:r w:rsidR="0095749C" w:rsidRPr="004C6AF3">
        <w:rPr>
          <w:rFonts w:ascii="Times New Roman" w:hAnsi="Times New Roman" w:cs="Times New Roman"/>
          <w:sz w:val="24"/>
          <w:szCs w:val="24"/>
        </w:rPr>
        <w:t>najaktivnijim</w:t>
      </w:r>
      <w:r w:rsidR="002B3CD4" w:rsidRPr="004C6AF3">
        <w:rPr>
          <w:rFonts w:ascii="Times New Roman" w:hAnsi="Times New Roman" w:cs="Times New Roman"/>
          <w:sz w:val="24"/>
          <w:szCs w:val="24"/>
        </w:rPr>
        <w:t xml:space="preserve"> </w:t>
      </w:r>
      <w:r w:rsidR="0095749C" w:rsidRPr="004C6AF3">
        <w:rPr>
          <w:rFonts w:ascii="Times New Roman" w:hAnsi="Times New Roman" w:cs="Times New Roman"/>
          <w:sz w:val="24"/>
          <w:szCs w:val="24"/>
        </w:rPr>
        <w:t>pojedincima, obrazovnim ustanovama i tvrtkama</w:t>
      </w:r>
      <w:r w:rsidR="002B3CD4" w:rsidRPr="004C6AF3">
        <w:rPr>
          <w:rFonts w:ascii="Times New Roman" w:hAnsi="Times New Roman" w:cs="Times New Roman"/>
          <w:sz w:val="24"/>
          <w:szCs w:val="24"/>
        </w:rPr>
        <w:t xml:space="preserve"> diljem Europe</w:t>
      </w:r>
      <w:r w:rsidRPr="004C6AF3">
        <w:rPr>
          <w:rFonts w:ascii="Times New Roman" w:hAnsi="Times New Roman" w:cs="Times New Roman"/>
          <w:sz w:val="24"/>
          <w:szCs w:val="24"/>
        </w:rPr>
        <w:t>.</w:t>
      </w:r>
    </w:p>
    <w:p w:rsidR="005B1467" w:rsidRPr="004C6AF3" w:rsidRDefault="00AC46A4" w:rsidP="00F84355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4C6AF3">
        <w:rPr>
          <w:rFonts w:ascii="Times New Roman" w:hAnsi="Times New Roman" w:cs="Times New Roman"/>
          <w:sz w:val="24"/>
          <w:szCs w:val="24"/>
        </w:rPr>
        <w:t xml:space="preserve">Glavni cilj </w:t>
      </w:r>
      <w:r w:rsidR="0095749C" w:rsidRPr="004C6AF3">
        <w:rPr>
          <w:rFonts w:ascii="Times New Roman" w:hAnsi="Times New Roman" w:cs="Times New Roman"/>
          <w:sz w:val="24"/>
          <w:szCs w:val="24"/>
        </w:rPr>
        <w:t>Nagrada</w:t>
      </w:r>
      <w:r w:rsidRPr="004C6AF3">
        <w:rPr>
          <w:rFonts w:ascii="Times New Roman" w:hAnsi="Times New Roman" w:cs="Times New Roman"/>
          <w:sz w:val="24"/>
          <w:szCs w:val="24"/>
        </w:rPr>
        <w:t xml:space="preserve"> je odati priznanje ustanovama i pojedincu koji šire poruku Europ</w:t>
      </w:r>
      <w:r w:rsidR="00CB44D3" w:rsidRPr="004C6AF3">
        <w:rPr>
          <w:rFonts w:ascii="Times New Roman" w:hAnsi="Times New Roman" w:cs="Times New Roman"/>
          <w:sz w:val="24"/>
          <w:szCs w:val="24"/>
        </w:rPr>
        <w:t xml:space="preserve">skog tjedna sporta </w:t>
      </w:r>
      <w:r w:rsidR="00CB44D3" w:rsidRPr="004C6AF3">
        <w:rPr>
          <w:rFonts w:ascii="Times New Roman" w:hAnsi="Times New Roman" w:cs="Times New Roman"/>
          <w:i/>
          <w:sz w:val="24"/>
          <w:szCs w:val="24"/>
        </w:rPr>
        <w:t>#</w:t>
      </w:r>
      <w:proofErr w:type="spellStart"/>
      <w:r w:rsidR="00CB44D3" w:rsidRPr="004C6AF3">
        <w:rPr>
          <w:rFonts w:ascii="Times New Roman" w:hAnsi="Times New Roman" w:cs="Times New Roman"/>
          <w:i/>
          <w:sz w:val="24"/>
          <w:szCs w:val="24"/>
        </w:rPr>
        <w:t>BeActive</w:t>
      </w:r>
      <w:proofErr w:type="spellEnd"/>
      <w:r w:rsidR="00CB44D3" w:rsidRPr="004C6AF3">
        <w:rPr>
          <w:rFonts w:ascii="Times New Roman" w:hAnsi="Times New Roman" w:cs="Times New Roman"/>
          <w:sz w:val="24"/>
          <w:szCs w:val="24"/>
        </w:rPr>
        <w:t xml:space="preserve"> </w:t>
      </w:r>
      <w:r w:rsidR="00D84ED9" w:rsidRPr="004C6AF3">
        <w:rPr>
          <w:rFonts w:ascii="Times New Roman" w:hAnsi="Times New Roman" w:cs="Times New Roman"/>
          <w:sz w:val="24"/>
          <w:szCs w:val="24"/>
        </w:rPr>
        <w:t>i</w:t>
      </w:r>
      <w:r w:rsidR="00CB44D3" w:rsidRPr="004C6AF3">
        <w:rPr>
          <w:rFonts w:ascii="Times New Roman" w:hAnsi="Times New Roman" w:cs="Times New Roman"/>
          <w:sz w:val="24"/>
          <w:szCs w:val="24"/>
        </w:rPr>
        <w:t xml:space="preserve"> koji su se </w:t>
      </w:r>
      <w:r w:rsidR="00F03309" w:rsidRPr="004C6AF3">
        <w:rPr>
          <w:rFonts w:ascii="Times New Roman" w:hAnsi="Times New Roman" w:cs="Times New Roman"/>
          <w:sz w:val="24"/>
          <w:szCs w:val="24"/>
        </w:rPr>
        <w:t>u 2020. godini</w:t>
      </w:r>
      <w:r w:rsidR="00CB44D3" w:rsidRPr="004C6AF3">
        <w:rPr>
          <w:rFonts w:ascii="Times New Roman" w:hAnsi="Times New Roman" w:cs="Times New Roman"/>
          <w:sz w:val="24"/>
          <w:szCs w:val="24"/>
        </w:rPr>
        <w:t xml:space="preserve"> istaknuli u promicanju t</w:t>
      </w:r>
      <w:r w:rsidR="00D84ED9" w:rsidRPr="004C6AF3">
        <w:rPr>
          <w:rFonts w:ascii="Times New Roman" w:hAnsi="Times New Roman" w:cs="Times New Roman"/>
          <w:sz w:val="24"/>
          <w:szCs w:val="24"/>
        </w:rPr>
        <w:t>jelesne aktivnosti i bavljenja</w:t>
      </w:r>
      <w:r w:rsidR="00CB44D3" w:rsidRPr="004C6AF3">
        <w:rPr>
          <w:rFonts w:ascii="Times New Roman" w:hAnsi="Times New Roman" w:cs="Times New Roman"/>
          <w:sz w:val="24"/>
          <w:szCs w:val="24"/>
        </w:rPr>
        <w:t xml:space="preserve"> sportom u Republici Hrvatskoj. </w:t>
      </w:r>
      <w:r w:rsidR="005B1467" w:rsidRPr="004C6AF3">
        <w:rPr>
          <w:rFonts w:ascii="Times New Roman" w:hAnsi="Times New Roman" w:cs="Times New Roman"/>
          <w:sz w:val="24"/>
          <w:szCs w:val="24"/>
        </w:rPr>
        <w:t>Europski tjedan sporta, inicijativa Europske komisije s ciljem osvještavanja građana o važnosti bavljenja tjelesnom aktivnošću i sportom ove se godine diljem Europe, pa tako i u Republici Hrvatskoj održao po šesti put.</w:t>
      </w:r>
      <w:r w:rsidR="005B1467" w:rsidRPr="004C6AF3">
        <w:rPr>
          <w:rFonts w:ascii="Times New Roman" w:hAnsi="Times New Roman" w:cs="Times New Roman"/>
        </w:rPr>
        <w:t xml:space="preserve"> </w:t>
      </w:r>
    </w:p>
    <w:p w:rsidR="005B1467" w:rsidRPr="004C6AF3" w:rsidRDefault="005B1467" w:rsidP="00F8435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AF3">
        <w:rPr>
          <w:rFonts w:ascii="Times New Roman" w:hAnsi="Times New Roman" w:cs="Times New Roman"/>
          <w:sz w:val="24"/>
          <w:szCs w:val="24"/>
        </w:rPr>
        <w:t>Prijave se mogu poslati za jednu od tri kategorije #</w:t>
      </w:r>
      <w:proofErr w:type="spellStart"/>
      <w:r w:rsidRPr="004C6AF3">
        <w:rPr>
          <w:rFonts w:ascii="Times New Roman" w:hAnsi="Times New Roman" w:cs="Times New Roman"/>
          <w:sz w:val="24"/>
          <w:szCs w:val="24"/>
        </w:rPr>
        <w:t>BeCROactive</w:t>
      </w:r>
      <w:proofErr w:type="spellEnd"/>
      <w:r w:rsidRPr="004C6AF3">
        <w:rPr>
          <w:rFonts w:ascii="Times New Roman" w:hAnsi="Times New Roman" w:cs="Times New Roman"/>
          <w:sz w:val="24"/>
          <w:szCs w:val="24"/>
        </w:rPr>
        <w:t xml:space="preserve"> nagrada: „Obrazovanje“, „Radno mjesto“ i „Lokalni heroj“.</w:t>
      </w:r>
    </w:p>
    <w:p w:rsidR="00245ED7" w:rsidRPr="004C6AF3" w:rsidRDefault="00245ED7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44D3" w:rsidRPr="004C6AF3" w:rsidRDefault="00BF0708" w:rsidP="008D2FD5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C6AF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B44D3" w:rsidRPr="004C6AF3">
        <w:rPr>
          <w:rFonts w:ascii="Times New Roman" w:hAnsi="Times New Roman" w:cs="Times New Roman"/>
          <w:b/>
          <w:sz w:val="24"/>
          <w:szCs w:val="24"/>
        </w:rPr>
        <w:t xml:space="preserve">Kategorija </w:t>
      </w:r>
      <w:r w:rsidR="00CB44D3" w:rsidRPr="004C6AF3">
        <w:rPr>
          <w:rFonts w:ascii="Times New Roman" w:hAnsi="Times New Roman" w:cs="Times New Roman"/>
          <w:b/>
          <w:i/>
          <w:sz w:val="24"/>
          <w:szCs w:val="24"/>
        </w:rPr>
        <w:t>Radno mjesto</w:t>
      </w:r>
    </w:p>
    <w:p w:rsidR="00BF0708" w:rsidRPr="004C6AF3" w:rsidRDefault="00BF0708" w:rsidP="00F8435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AF3">
        <w:rPr>
          <w:rFonts w:ascii="Times New Roman" w:hAnsi="Times New Roman" w:cs="Times New Roman"/>
          <w:sz w:val="24"/>
          <w:szCs w:val="24"/>
        </w:rPr>
        <w:t>Nagrada u ovoj kategoriji je namijenjena za poslodavce</w:t>
      </w:r>
      <w:r w:rsidR="003846C2" w:rsidRPr="004C6AF3">
        <w:rPr>
          <w:rFonts w:ascii="Times New Roman" w:hAnsi="Times New Roman" w:cs="Times New Roman"/>
          <w:sz w:val="24"/>
          <w:szCs w:val="24"/>
        </w:rPr>
        <w:t xml:space="preserve"> i </w:t>
      </w:r>
      <w:r w:rsidR="0066352E" w:rsidRPr="004C6AF3">
        <w:rPr>
          <w:rFonts w:ascii="Times New Roman" w:hAnsi="Times New Roman" w:cs="Times New Roman"/>
          <w:sz w:val="24"/>
          <w:szCs w:val="24"/>
        </w:rPr>
        <w:t>tvrtke</w:t>
      </w:r>
      <w:r w:rsidRPr="004C6AF3">
        <w:rPr>
          <w:rFonts w:ascii="Times New Roman" w:hAnsi="Times New Roman" w:cs="Times New Roman"/>
          <w:sz w:val="24"/>
          <w:szCs w:val="24"/>
        </w:rPr>
        <w:t xml:space="preserve"> koja potiču svoje zaposlenike da budu redovi</w:t>
      </w:r>
      <w:r w:rsidR="002E7028" w:rsidRPr="004C6AF3">
        <w:rPr>
          <w:rFonts w:ascii="Times New Roman" w:hAnsi="Times New Roman" w:cs="Times New Roman"/>
          <w:sz w:val="24"/>
          <w:szCs w:val="24"/>
        </w:rPr>
        <w:t>to aktivni i da</w:t>
      </w:r>
      <w:r w:rsidR="006A0205" w:rsidRPr="004C6AF3">
        <w:rPr>
          <w:rFonts w:ascii="Times New Roman" w:hAnsi="Times New Roman" w:cs="Times New Roman"/>
          <w:sz w:val="24"/>
          <w:szCs w:val="24"/>
        </w:rPr>
        <w:t xml:space="preserve"> se bave sportom za vrijeme radnog vremena</w:t>
      </w:r>
      <w:r w:rsidR="002E7028" w:rsidRPr="004C6AF3">
        <w:rPr>
          <w:rFonts w:ascii="Times New Roman" w:hAnsi="Times New Roman" w:cs="Times New Roman"/>
          <w:sz w:val="24"/>
          <w:szCs w:val="24"/>
        </w:rPr>
        <w:t>.</w:t>
      </w:r>
    </w:p>
    <w:p w:rsidR="004512BB" w:rsidRPr="004C6AF3" w:rsidRDefault="003846C2" w:rsidP="00F8435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>Prijavitelji</w:t>
      </w:r>
      <w:r w:rsidR="00CB44D3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trebaju jasno pokazati što </w:t>
      </w:r>
      <w:r w:rsidR="00F0718F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su kao </w:t>
      </w:r>
      <w:r w:rsidR="00F84355">
        <w:rPr>
          <w:rFonts w:ascii="Times New Roman" w:hAnsi="Times New Roman" w:cs="Times New Roman"/>
          <w:sz w:val="24"/>
          <w:szCs w:val="24"/>
          <w:shd w:val="clear" w:color="auto" w:fill="FFFFFF"/>
        </w:rPr>
        <w:t>tvrtka</w:t>
      </w:r>
      <w:r w:rsidR="00F0718F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radili ili rade</w:t>
      </w:r>
      <w:r w:rsidR="00CB44D3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>, u svrhu promocije i povećanja</w:t>
      </w:r>
      <w:r w:rsidR="00F843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tjelesne aktivnosti svojih zaposlenika i njihova sudjelovanja</w:t>
      </w:r>
      <w:r w:rsidR="00CB44D3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F0708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>u s</w:t>
      </w:r>
      <w:r w:rsidR="00CB44D3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portu. </w:t>
      </w:r>
      <w:r w:rsidR="00D76AC1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>Također, poželjno je pokazati kako su zaposlenici reagirali na ovu inicijativu.</w:t>
      </w:r>
      <w:r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D4197" w:rsidRDefault="003846C2" w:rsidP="008D4197">
      <w:pPr>
        <w:pStyle w:val="StandardWeb"/>
        <w:shd w:val="clear" w:color="auto" w:fill="FFFFFF"/>
        <w:spacing w:before="0" w:beforeAutospacing="0" w:line="276" w:lineRule="auto"/>
        <w:ind w:firstLine="708"/>
        <w:jc w:val="both"/>
        <w:rPr>
          <w:shd w:val="clear" w:color="auto" w:fill="FFFFFF"/>
        </w:rPr>
      </w:pPr>
      <w:r w:rsidRPr="004C6AF3">
        <w:rPr>
          <w:shd w:val="clear" w:color="auto" w:fill="FFFFFF"/>
        </w:rPr>
        <w:t>Prijaviti se mogu privatne ili javne tvrtke</w:t>
      </w:r>
      <w:r w:rsidR="00D42C5B" w:rsidRPr="004C6AF3">
        <w:rPr>
          <w:shd w:val="clear" w:color="auto" w:fill="FFFFFF"/>
        </w:rPr>
        <w:t xml:space="preserve"> i ustanove. Prednost prilik</w:t>
      </w:r>
      <w:r w:rsidR="004512BB" w:rsidRPr="004C6AF3">
        <w:rPr>
          <w:shd w:val="clear" w:color="auto" w:fill="FFFFFF"/>
        </w:rPr>
        <w:t>om odabira dobitnika imat će one</w:t>
      </w:r>
      <w:r w:rsidR="00D42C5B" w:rsidRPr="004C6AF3">
        <w:rPr>
          <w:shd w:val="clear" w:color="auto" w:fill="FFFFFF"/>
        </w:rPr>
        <w:t xml:space="preserve"> </w:t>
      </w:r>
      <w:r w:rsidR="004512BB" w:rsidRPr="004C6AF3">
        <w:rPr>
          <w:shd w:val="clear" w:color="auto" w:fill="FFFFFF"/>
        </w:rPr>
        <w:t>ustanove koje</w:t>
      </w:r>
      <w:r w:rsidR="00D42C5B" w:rsidRPr="004C6AF3">
        <w:rPr>
          <w:shd w:val="clear" w:color="auto" w:fill="FFFFFF"/>
        </w:rPr>
        <w:t xml:space="preserve"> </w:t>
      </w:r>
      <w:r w:rsidR="004512BB" w:rsidRPr="004C6AF3">
        <w:rPr>
          <w:shd w:val="clear" w:color="auto" w:fill="FFFFFF"/>
        </w:rPr>
        <w:t xml:space="preserve">su sudjelovale u </w:t>
      </w:r>
      <w:r w:rsidR="00D42C5B" w:rsidRPr="004C6AF3">
        <w:rPr>
          <w:shd w:val="clear" w:color="auto" w:fill="FFFFFF"/>
        </w:rPr>
        <w:t>ovogodišnjem Europskom tjednu sporta.</w:t>
      </w:r>
      <w:r w:rsidR="0069417B" w:rsidRPr="004C6AF3">
        <w:rPr>
          <w:shd w:val="clear" w:color="auto" w:fill="FFFFFF"/>
        </w:rPr>
        <w:t xml:space="preserve"> </w:t>
      </w:r>
    </w:p>
    <w:p w:rsidR="008D4197" w:rsidRPr="004C6AF3" w:rsidRDefault="008D4197" w:rsidP="008D4197">
      <w:pPr>
        <w:pStyle w:val="StandardWeb"/>
        <w:shd w:val="clear" w:color="auto" w:fill="FFFFFF"/>
        <w:spacing w:before="0" w:beforeAutospacing="0" w:line="276" w:lineRule="auto"/>
        <w:ind w:firstLine="708"/>
        <w:jc w:val="both"/>
      </w:pPr>
      <w:r>
        <w:t>Prijave će se ocjenjivati</w:t>
      </w:r>
      <w:r w:rsidRPr="004C6AF3">
        <w:t xml:space="preserve"> prema sljedećim kriterijima: kreativnost, utjecaj, doseg, isplativost i održivost. </w:t>
      </w:r>
    </w:p>
    <w:p w:rsidR="00D76AC1" w:rsidRPr="004C6AF3" w:rsidRDefault="00D76AC1" w:rsidP="00F8435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44D3" w:rsidRPr="004C6AF3" w:rsidRDefault="00CB44D3" w:rsidP="008D2FD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5B7D" w:rsidRDefault="00B65B7D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B7D" w:rsidRDefault="00B65B7D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B7D" w:rsidRDefault="00B65B7D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B7D" w:rsidRDefault="00B65B7D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B7D" w:rsidRDefault="00B65B7D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B7D" w:rsidRDefault="00B65B7D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ED7" w:rsidRPr="004C6AF3" w:rsidRDefault="00245ED7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AF3">
        <w:rPr>
          <w:rFonts w:ascii="Times New Roman" w:hAnsi="Times New Roman" w:cs="Times New Roman"/>
          <w:b/>
          <w:sz w:val="24"/>
          <w:szCs w:val="24"/>
        </w:rPr>
        <w:t>2. Kategorija</w:t>
      </w:r>
      <w:r w:rsidRPr="004C6AF3">
        <w:rPr>
          <w:rFonts w:ascii="Times New Roman" w:hAnsi="Times New Roman" w:cs="Times New Roman"/>
          <w:b/>
          <w:i/>
          <w:sz w:val="24"/>
          <w:szCs w:val="24"/>
        </w:rPr>
        <w:t xml:space="preserve"> Obrazov</w:t>
      </w:r>
      <w:r w:rsidR="002948F1" w:rsidRPr="004C6AF3">
        <w:rPr>
          <w:rFonts w:ascii="Times New Roman" w:hAnsi="Times New Roman" w:cs="Times New Roman"/>
          <w:b/>
          <w:i/>
          <w:sz w:val="24"/>
          <w:szCs w:val="24"/>
        </w:rPr>
        <w:t>anje</w:t>
      </w:r>
    </w:p>
    <w:p w:rsidR="004512BB" w:rsidRPr="004C6AF3" w:rsidRDefault="00245ED7" w:rsidP="00F84355">
      <w:pPr>
        <w:pStyle w:val="StandardWeb"/>
        <w:shd w:val="clear" w:color="auto" w:fill="FFFFFF"/>
        <w:spacing w:before="0" w:beforeAutospacing="0" w:line="276" w:lineRule="auto"/>
        <w:ind w:firstLine="708"/>
        <w:jc w:val="both"/>
      </w:pPr>
      <w:r w:rsidRPr="004C6AF3">
        <w:t>Nagrada </w:t>
      </w:r>
      <w:r w:rsidRPr="004C6AF3">
        <w:rPr>
          <w:rStyle w:val="Istaknuto"/>
          <w:i w:val="0"/>
        </w:rPr>
        <w:t>se</w:t>
      </w:r>
      <w:r w:rsidRPr="004C6AF3">
        <w:t xml:space="preserve"> dodjeljuje </w:t>
      </w:r>
      <w:r w:rsidR="00C23999" w:rsidRPr="004C6AF3">
        <w:t xml:space="preserve">isključivo </w:t>
      </w:r>
      <w:r w:rsidRPr="004C6AF3">
        <w:t>obrazovnim ustanovama (</w:t>
      </w:r>
      <w:r w:rsidR="009B53E5" w:rsidRPr="004C6AF3">
        <w:t>privatni ili javni</w:t>
      </w:r>
      <w:r w:rsidR="007A796A" w:rsidRPr="004C6AF3">
        <w:t xml:space="preserve"> dječji vrtići, škole, </w:t>
      </w:r>
      <w:r w:rsidR="00E71A46" w:rsidRPr="004C6AF3">
        <w:t>fakulteti</w:t>
      </w:r>
      <w:r w:rsidRPr="004C6AF3">
        <w:t xml:space="preserve">). </w:t>
      </w:r>
      <w:r w:rsidR="00C23999" w:rsidRPr="004C6AF3">
        <w:t>Prijavitelji</w:t>
      </w:r>
      <w:r w:rsidRPr="004C6AF3">
        <w:t xml:space="preserve"> moraju jasno pokazati što obrazovna ustanova radi ili je radila, u svrhu promicanja sudjelovanja </w:t>
      </w:r>
      <w:r w:rsidR="00F84355">
        <w:t xml:space="preserve">djece, </w:t>
      </w:r>
      <w:r w:rsidRPr="004C6AF3">
        <w:t xml:space="preserve">učenika, studenata ili građana u sportu </w:t>
      </w:r>
      <w:r w:rsidR="004512BB" w:rsidRPr="004C6AF3">
        <w:t>te bavljenja redovitom</w:t>
      </w:r>
      <w:r w:rsidRPr="004C6AF3">
        <w:t xml:space="preserve"> tjelesnoj aktivnosti. </w:t>
      </w:r>
    </w:p>
    <w:p w:rsidR="00C23999" w:rsidRPr="004C6AF3" w:rsidRDefault="004512BB" w:rsidP="00F84355">
      <w:pPr>
        <w:pStyle w:val="StandardWeb"/>
        <w:shd w:val="clear" w:color="auto" w:fill="FFFFFF"/>
        <w:spacing w:before="0" w:beforeAutospacing="0" w:line="276" w:lineRule="auto"/>
        <w:ind w:firstLine="708"/>
        <w:jc w:val="both"/>
      </w:pPr>
      <w:r w:rsidRPr="004C6AF3">
        <w:t xml:space="preserve">Pod navedeno se ne podrazumijeva </w:t>
      </w:r>
      <w:r w:rsidR="00D3793F" w:rsidRPr="004C6AF3">
        <w:t>obavezan redovni</w:t>
      </w:r>
      <w:r w:rsidRPr="004C6AF3">
        <w:t xml:space="preserve"> program i aktivnosti koji su propisani nastavnim planom</w:t>
      </w:r>
      <w:r w:rsidR="00D3793F" w:rsidRPr="004C6AF3">
        <w:t>, v</w:t>
      </w:r>
      <w:r w:rsidRPr="004C6AF3">
        <w:t xml:space="preserve">eć je poželjno pokazati na koje se dodatne načine radi na promociji bavljenja sportom i tjelesnom aktivnosti unutar </w:t>
      </w:r>
      <w:r w:rsidR="00D3793F" w:rsidRPr="004C6AF3">
        <w:t xml:space="preserve">i izvan </w:t>
      </w:r>
      <w:r w:rsidRPr="004C6AF3">
        <w:t>obrazovne ustanove</w:t>
      </w:r>
      <w:r w:rsidR="00D3793F" w:rsidRPr="004C6AF3">
        <w:t>.</w:t>
      </w:r>
    </w:p>
    <w:p w:rsidR="00245ED7" w:rsidRPr="004C6AF3" w:rsidRDefault="008D4197" w:rsidP="00F84355">
      <w:pPr>
        <w:pStyle w:val="StandardWeb"/>
        <w:shd w:val="clear" w:color="auto" w:fill="FFFFFF"/>
        <w:spacing w:before="0" w:beforeAutospacing="0" w:line="276" w:lineRule="auto"/>
        <w:ind w:firstLine="708"/>
        <w:jc w:val="both"/>
      </w:pPr>
      <w:r>
        <w:t>Prijave će se ocjenjivati</w:t>
      </w:r>
      <w:r w:rsidR="00C23999" w:rsidRPr="004C6AF3">
        <w:t xml:space="preserve"> prema sljedećim kriterijima</w:t>
      </w:r>
      <w:r w:rsidR="00245ED7" w:rsidRPr="004C6AF3">
        <w:t>: kreativnost, utjecaj, doseg, isp</w:t>
      </w:r>
      <w:r w:rsidR="00C23999" w:rsidRPr="004C6AF3">
        <w:t>lativost i održivost.</w:t>
      </w:r>
      <w:r w:rsidR="00365783" w:rsidRPr="004C6AF3">
        <w:t xml:space="preserve"> </w:t>
      </w:r>
    </w:p>
    <w:p w:rsidR="007A30D4" w:rsidRPr="004C6AF3" w:rsidRDefault="007A30D4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0708" w:rsidRPr="004C6AF3" w:rsidRDefault="00245ED7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AF3">
        <w:rPr>
          <w:rFonts w:ascii="Times New Roman" w:hAnsi="Times New Roman" w:cs="Times New Roman"/>
          <w:b/>
          <w:sz w:val="24"/>
          <w:szCs w:val="24"/>
        </w:rPr>
        <w:t>3</w:t>
      </w:r>
      <w:r w:rsidR="00BF0708" w:rsidRPr="004C6AF3">
        <w:rPr>
          <w:rFonts w:ascii="Times New Roman" w:hAnsi="Times New Roman" w:cs="Times New Roman"/>
          <w:b/>
          <w:sz w:val="24"/>
          <w:szCs w:val="24"/>
        </w:rPr>
        <w:t xml:space="preserve">. Kategorija </w:t>
      </w:r>
      <w:r w:rsidR="00BF0708" w:rsidRPr="004C6AF3">
        <w:rPr>
          <w:rFonts w:ascii="Times New Roman" w:hAnsi="Times New Roman" w:cs="Times New Roman"/>
          <w:b/>
          <w:i/>
          <w:sz w:val="24"/>
          <w:szCs w:val="24"/>
        </w:rPr>
        <w:t>Lokalni heroj</w:t>
      </w:r>
    </w:p>
    <w:p w:rsidR="00BF0708" w:rsidRPr="004C6AF3" w:rsidRDefault="00BF0708" w:rsidP="008D2FD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Cilj kategorije </w:t>
      </w:r>
      <w:r w:rsidRPr="00F8435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Lokalni heroj</w:t>
      </w:r>
      <w:r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identificirati pojedinca koji je </w:t>
      </w:r>
      <w:r w:rsidR="00C23999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 2020. godini </w:t>
      </w:r>
      <w:r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>dosljedno radio na promicanju sudjelova</w:t>
      </w:r>
      <w:r w:rsidR="007305B9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>nja u s</w:t>
      </w:r>
      <w:r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>portu i poticao n</w:t>
      </w:r>
      <w:r w:rsidR="007A30D4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>a bavljenje tjelesnom aktivnošću</w:t>
      </w:r>
      <w:r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lokalnoj zajednici i društvu u cjelini. Prijavitelj treba prezentirati kako je osoba informirala i nadahn</w:t>
      </w:r>
      <w:r w:rsidR="00C23999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>jivala na tjelesnu aktivnost i s</w:t>
      </w:r>
      <w:r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>port</w:t>
      </w:r>
      <w:r w:rsidR="00D3793F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druge građane</w:t>
      </w:r>
      <w:r w:rsidR="00365783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svojoj lokalnoj zajednici.</w:t>
      </w:r>
    </w:p>
    <w:p w:rsidR="007305B9" w:rsidRPr="004C6AF3" w:rsidRDefault="007305B9" w:rsidP="00F84355">
      <w:pPr>
        <w:spacing w:line="276" w:lineRule="auto"/>
        <w:ind w:firstLine="708"/>
        <w:jc w:val="both"/>
        <w:rPr>
          <w:rStyle w:val="Istaknuto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>Potencijalni dobitnik nagrade može biti zaposlenik</w:t>
      </w:r>
      <w:r w:rsidR="0069417B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neke tvrtke</w:t>
      </w:r>
      <w:r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ili volonter, s različitim ulogama unutar organizacije, poput trenera, voditelja tima, pomoćnika, administratora</w:t>
      </w:r>
      <w:r w:rsidR="00C23999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kluba, člana odbora, učitelja</w:t>
      </w:r>
      <w:r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>, zaposlenika, lokalnog vijećnika</w:t>
      </w:r>
      <w:r w:rsidR="007A796A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9417B" w:rsidRPr="004C6AF3">
        <w:rPr>
          <w:rStyle w:val="Istaknuto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</w:t>
      </w:r>
      <w:r w:rsidR="0069417B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>U ovoj kategoriji prijavitelj ne može prijaviti sam sebe, već je cilj da se nominira osoba za koju smatrate da je Lokalni heroj jer is</w:t>
      </w:r>
      <w:r w:rsidR="007A796A" w:rsidRPr="004C6AF3">
        <w:rPr>
          <w:rFonts w:ascii="Times New Roman" w:hAnsi="Times New Roman" w:cs="Times New Roman"/>
          <w:sz w:val="24"/>
          <w:szCs w:val="24"/>
          <w:shd w:val="clear" w:color="auto" w:fill="FFFFFF"/>
        </w:rPr>
        <w:t>punjava gore navedene kriterije</w:t>
      </w:r>
      <w:r w:rsidR="0069417B" w:rsidRPr="004C6A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 </w:t>
      </w:r>
      <w:r w:rsidR="0069417B" w:rsidRPr="004C6AF3">
        <w:rPr>
          <w:rStyle w:val="Istaknuto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Pojedinac mora biti stariji od 18 godina i živjeti u Republici Hrvatskoj.</w:t>
      </w:r>
    </w:p>
    <w:p w:rsidR="008D4197" w:rsidRDefault="00C23999" w:rsidP="008D4197">
      <w:pPr>
        <w:pStyle w:val="StandardWeb"/>
        <w:shd w:val="clear" w:color="auto" w:fill="FFFFFF"/>
        <w:spacing w:before="0" w:beforeAutospacing="0" w:line="276" w:lineRule="auto"/>
        <w:ind w:firstLine="708"/>
        <w:jc w:val="both"/>
      </w:pPr>
      <w:r w:rsidRPr="004C6AF3">
        <w:rPr>
          <w:rStyle w:val="Istaknuto"/>
          <w:rFonts w:eastAsiaTheme="minorHAnsi"/>
          <w:i w:val="0"/>
          <w:shd w:val="clear" w:color="auto" w:fill="FFFFFF"/>
          <w:lang w:eastAsia="en-US"/>
        </w:rPr>
        <w:t>Neke od inicijativa</w:t>
      </w:r>
      <w:r w:rsidRPr="004C6AF3">
        <w:rPr>
          <w:rStyle w:val="Istaknuto"/>
          <w:rFonts w:eastAsiaTheme="minorHAnsi"/>
          <w:shd w:val="clear" w:color="auto" w:fill="FFFFFF"/>
          <w:lang w:eastAsia="en-US"/>
        </w:rPr>
        <w:t xml:space="preserve"> </w:t>
      </w:r>
      <w:r w:rsidR="00F84355">
        <w:t>koje Lokalni heroj</w:t>
      </w:r>
      <w:r w:rsidRPr="004C6AF3">
        <w:t xml:space="preserve"> provodi: olakšavanje sudjelovanja u sportu, poboljšanje pristupa sportu i tjelesnoj aktivnost</w:t>
      </w:r>
      <w:r w:rsidR="00365783" w:rsidRPr="004C6AF3">
        <w:t>i, promoviranje sporta i slično</w:t>
      </w:r>
      <w:r w:rsidR="0069417B" w:rsidRPr="004C6AF3">
        <w:t>.</w:t>
      </w:r>
    </w:p>
    <w:p w:rsidR="00F0355D" w:rsidRPr="008D4197" w:rsidRDefault="008D4197" w:rsidP="008D4197">
      <w:pPr>
        <w:pStyle w:val="StandardWeb"/>
        <w:shd w:val="clear" w:color="auto" w:fill="FFFFFF"/>
        <w:spacing w:before="0" w:beforeAutospacing="0" w:line="276" w:lineRule="auto"/>
        <w:ind w:firstLine="708"/>
        <w:jc w:val="both"/>
      </w:pPr>
      <w:r>
        <w:t>Prijave će se ocjenjivati</w:t>
      </w:r>
      <w:r w:rsidRPr="004C6AF3">
        <w:t xml:space="preserve"> prema sljedećim kriterijima: kreativnost, utjecaj, doseg, isplativost i održivost. </w:t>
      </w:r>
    </w:p>
    <w:p w:rsidR="00B65B7D" w:rsidRDefault="00B65B7D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B7D" w:rsidRDefault="00B65B7D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B7D" w:rsidRDefault="00B65B7D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B7D" w:rsidRDefault="00B65B7D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B7D" w:rsidRDefault="00B65B7D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B7D" w:rsidRDefault="00B65B7D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B7D" w:rsidRDefault="00B65B7D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B7D" w:rsidRPr="00B65B7D" w:rsidRDefault="00B52004" w:rsidP="00B65B7D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AF3">
        <w:rPr>
          <w:rFonts w:ascii="Times New Roman" w:hAnsi="Times New Roman" w:cs="Times New Roman"/>
          <w:b/>
          <w:sz w:val="24"/>
          <w:szCs w:val="24"/>
        </w:rPr>
        <w:t>Tko se može  prijaviti?</w:t>
      </w:r>
    </w:p>
    <w:p w:rsidR="00B52004" w:rsidRPr="004C6AF3" w:rsidRDefault="00D3793F" w:rsidP="00F8435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AF3">
        <w:rPr>
          <w:rFonts w:ascii="Times New Roman" w:hAnsi="Times New Roman" w:cs="Times New Roman"/>
          <w:sz w:val="24"/>
          <w:szCs w:val="24"/>
        </w:rPr>
        <w:t>Na #</w:t>
      </w:r>
      <w:proofErr w:type="spellStart"/>
      <w:r w:rsidRPr="004C6AF3">
        <w:rPr>
          <w:rFonts w:ascii="Times New Roman" w:hAnsi="Times New Roman" w:cs="Times New Roman"/>
          <w:sz w:val="24"/>
          <w:szCs w:val="24"/>
        </w:rPr>
        <w:t>BeCROa</w:t>
      </w:r>
      <w:r w:rsidR="00B52004" w:rsidRPr="004C6AF3">
        <w:rPr>
          <w:rFonts w:ascii="Times New Roman" w:hAnsi="Times New Roman" w:cs="Times New Roman"/>
          <w:sz w:val="24"/>
          <w:szCs w:val="24"/>
        </w:rPr>
        <w:t>ctive</w:t>
      </w:r>
      <w:proofErr w:type="spellEnd"/>
      <w:r w:rsidR="00B52004" w:rsidRPr="004C6AF3">
        <w:rPr>
          <w:rFonts w:ascii="Times New Roman" w:hAnsi="Times New Roman" w:cs="Times New Roman"/>
          <w:sz w:val="24"/>
          <w:szCs w:val="24"/>
        </w:rPr>
        <w:t xml:space="preserve"> </w:t>
      </w:r>
      <w:r w:rsidR="00F84355">
        <w:rPr>
          <w:rFonts w:ascii="Times New Roman" w:hAnsi="Times New Roman" w:cs="Times New Roman"/>
          <w:sz w:val="24"/>
          <w:szCs w:val="24"/>
        </w:rPr>
        <w:t>nagrade</w:t>
      </w:r>
      <w:r w:rsidR="00B52004" w:rsidRPr="004C6AF3">
        <w:rPr>
          <w:rFonts w:ascii="Times New Roman" w:hAnsi="Times New Roman" w:cs="Times New Roman"/>
          <w:sz w:val="24"/>
          <w:szCs w:val="24"/>
        </w:rPr>
        <w:t xml:space="preserve"> mogu se prijaviti: sudionici službenih do</w:t>
      </w:r>
      <w:r w:rsidR="007A796A" w:rsidRPr="004C6AF3">
        <w:rPr>
          <w:rFonts w:ascii="Times New Roman" w:hAnsi="Times New Roman" w:cs="Times New Roman"/>
          <w:sz w:val="24"/>
          <w:szCs w:val="24"/>
        </w:rPr>
        <w:t>gađanja Europskog tjedna sporta,</w:t>
      </w:r>
      <w:r w:rsidR="00B52004" w:rsidRPr="004C6AF3">
        <w:rPr>
          <w:rFonts w:ascii="Times New Roman" w:hAnsi="Times New Roman" w:cs="Times New Roman"/>
          <w:sz w:val="24"/>
          <w:szCs w:val="24"/>
        </w:rPr>
        <w:t xml:space="preserve"> organizatori vlastitih inicijativa u sklopu Europskog tjedna sporta (po uzoru na #</w:t>
      </w:r>
      <w:proofErr w:type="spellStart"/>
      <w:r w:rsidR="00B52004" w:rsidRPr="004C6AF3">
        <w:rPr>
          <w:rFonts w:ascii="Times New Roman" w:hAnsi="Times New Roman" w:cs="Times New Roman"/>
          <w:sz w:val="24"/>
          <w:szCs w:val="24"/>
        </w:rPr>
        <w:t>BeActive</w:t>
      </w:r>
      <w:proofErr w:type="spellEnd"/>
      <w:r w:rsidR="00B52004" w:rsidRPr="004C6A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2004" w:rsidRPr="004C6AF3">
        <w:rPr>
          <w:rFonts w:ascii="Times New Roman" w:hAnsi="Times New Roman" w:cs="Times New Roman"/>
          <w:sz w:val="24"/>
          <w:szCs w:val="24"/>
        </w:rPr>
        <w:t>Night</w:t>
      </w:r>
      <w:proofErr w:type="spellEnd"/>
      <w:r w:rsidR="00B52004" w:rsidRPr="004C6AF3">
        <w:rPr>
          <w:rFonts w:ascii="Times New Roman" w:hAnsi="Times New Roman" w:cs="Times New Roman"/>
          <w:sz w:val="24"/>
          <w:szCs w:val="24"/>
        </w:rPr>
        <w:t xml:space="preserve">, Školski dan, </w:t>
      </w:r>
      <w:r w:rsidR="00262BB8">
        <w:rPr>
          <w:rFonts w:ascii="Times New Roman" w:hAnsi="Times New Roman" w:cs="Times New Roman"/>
          <w:sz w:val="24"/>
          <w:szCs w:val="24"/>
        </w:rPr>
        <w:t>Radno mjesto</w:t>
      </w:r>
      <w:r w:rsidR="00B52004" w:rsidRPr="004C6AF3">
        <w:rPr>
          <w:rFonts w:ascii="Times New Roman" w:hAnsi="Times New Roman" w:cs="Times New Roman"/>
          <w:sz w:val="24"/>
          <w:szCs w:val="24"/>
        </w:rPr>
        <w:t xml:space="preserve"> i sl.), pojedinci koji rade na promicanju svijesti o važnosti bavljenjem tjelesnom aktivnošću u lokalnoj zajednici, prijavitelji na #</w:t>
      </w:r>
      <w:proofErr w:type="spellStart"/>
      <w:r w:rsidR="00B52004" w:rsidRPr="004C6AF3">
        <w:rPr>
          <w:rFonts w:ascii="Times New Roman" w:hAnsi="Times New Roman" w:cs="Times New Roman"/>
          <w:sz w:val="24"/>
          <w:szCs w:val="24"/>
        </w:rPr>
        <w:t>BeActive</w:t>
      </w:r>
      <w:proofErr w:type="spellEnd"/>
      <w:r w:rsidR="00B52004" w:rsidRPr="004C6A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2004" w:rsidRPr="004C6AF3">
        <w:rPr>
          <w:rFonts w:ascii="Times New Roman" w:hAnsi="Times New Roman" w:cs="Times New Roman"/>
          <w:sz w:val="24"/>
          <w:szCs w:val="24"/>
        </w:rPr>
        <w:t>Awards</w:t>
      </w:r>
      <w:proofErr w:type="spellEnd"/>
      <w:r w:rsidRPr="004C6AF3">
        <w:rPr>
          <w:rFonts w:ascii="Times New Roman" w:hAnsi="Times New Roman" w:cs="Times New Roman"/>
          <w:sz w:val="24"/>
          <w:szCs w:val="24"/>
        </w:rPr>
        <w:t xml:space="preserve"> Europske komisije</w:t>
      </w:r>
      <w:r w:rsidR="00B52004" w:rsidRPr="004C6AF3">
        <w:rPr>
          <w:rFonts w:ascii="Times New Roman" w:hAnsi="Times New Roman" w:cs="Times New Roman"/>
          <w:sz w:val="24"/>
          <w:szCs w:val="24"/>
        </w:rPr>
        <w:t xml:space="preserve"> i svi oni koji su težil</w:t>
      </w:r>
      <w:r w:rsidR="0046419F" w:rsidRPr="004C6AF3">
        <w:rPr>
          <w:rFonts w:ascii="Times New Roman" w:hAnsi="Times New Roman" w:cs="Times New Roman"/>
          <w:sz w:val="24"/>
          <w:szCs w:val="24"/>
        </w:rPr>
        <w:t xml:space="preserve">i </w:t>
      </w:r>
      <w:r w:rsidR="00365783" w:rsidRPr="004C6AF3">
        <w:rPr>
          <w:rFonts w:ascii="Times New Roman" w:hAnsi="Times New Roman" w:cs="Times New Roman"/>
          <w:sz w:val="24"/>
          <w:szCs w:val="24"/>
        </w:rPr>
        <w:t>ostvarenju</w:t>
      </w:r>
      <w:r w:rsidR="0046419F" w:rsidRPr="004C6AF3">
        <w:rPr>
          <w:rFonts w:ascii="Times New Roman" w:hAnsi="Times New Roman" w:cs="Times New Roman"/>
          <w:sz w:val="24"/>
          <w:szCs w:val="24"/>
        </w:rPr>
        <w:t xml:space="preserve"> zajedničkog cilja - </w:t>
      </w:r>
      <w:r w:rsidR="00B52004" w:rsidRPr="004C6AF3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="00B52004" w:rsidRPr="004C6AF3">
        <w:rPr>
          <w:rFonts w:ascii="Times New Roman" w:hAnsi="Times New Roman" w:cs="Times New Roman"/>
          <w:sz w:val="24"/>
          <w:szCs w:val="24"/>
        </w:rPr>
        <w:t>BeActivirati</w:t>
      </w:r>
      <w:proofErr w:type="spellEnd"/>
      <w:r w:rsidR="00B52004" w:rsidRPr="004C6AF3">
        <w:rPr>
          <w:rFonts w:ascii="Times New Roman" w:hAnsi="Times New Roman" w:cs="Times New Roman"/>
          <w:sz w:val="24"/>
          <w:szCs w:val="24"/>
        </w:rPr>
        <w:t xml:space="preserve"> građane Hrvatske.</w:t>
      </w:r>
    </w:p>
    <w:p w:rsidR="00E924C8" w:rsidRPr="004C6AF3" w:rsidRDefault="00E924C8" w:rsidP="008D2F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AF3">
        <w:rPr>
          <w:rFonts w:ascii="Times New Roman" w:hAnsi="Times New Roman" w:cs="Times New Roman"/>
          <w:b/>
          <w:sz w:val="24"/>
          <w:szCs w:val="24"/>
        </w:rPr>
        <w:t>Kako se prijaviti?</w:t>
      </w:r>
    </w:p>
    <w:p w:rsidR="00E924C8" w:rsidRPr="004C6AF3" w:rsidRDefault="00E924C8" w:rsidP="00F8435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AF3">
        <w:rPr>
          <w:rFonts w:ascii="Times New Roman" w:hAnsi="Times New Roman" w:cs="Times New Roman"/>
          <w:sz w:val="24"/>
          <w:szCs w:val="24"/>
        </w:rPr>
        <w:t xml:space="preserve">Prijave svake od tri navedene kategorije zaprimaju se elektronskim putem od </w:t>
      </w:r>
      <w:r w:rsidR="008474D0">
        <w:rPr>
          <w:rFonts w:ascii="Times New Roman" w:hAnsi="Times New Roman" w:cs="Times New Roman"/>
          <w:b/>
          <w:sz w:val="24"/>
          <w:szCs w:val="24"/>
        </w:rPr>
        <w:t>10</w:t>
      </w:r>
      <w:r w:rsidRPr="004C6AF3">
        <w:rPr>
          <w:rFonts w:ascii="Times New Roman" w:hAnsi="Times New Roman" w:cs="Times New Roman"/>
          <w:b/>
          <w:sz w:val="24"/>
          <w:szCs w:val="24"/>
        </w:rPr>
        <w:t xml:space="preserve">. do </w:t>
      </w:r>
      <w:r w:rsidR="008474D0">
        <w:rPr>
          <w:rFonts w:ascii="Times New Roman" w:hAnsi="Times New Roman" w:cs="Times New Roman"/>
          <w:b/>
          <w:sz w:val="24"/>
          <w:szCs w:val="24"/>
        </w:rPr>
        <w:t>20</w:t>
      </w:r>
      <w:r w:rsidRPr="004C6AF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3793F" w:rsidRPr="004C6AF3">
        <w:rPr>
          <w:rFonts w:ascii="Times New Roman" w:hAnsi="Times New Roman" w:cs="Times New Roman"/>
          <w:b/>
          <w:sz w:val="24"/>
          <w:szCs w:val="24"/>
        </w:rPr>
        <w:t>studenoga</w:t>
      </w:r>
      <w:r w:rsidRPr="004C6AF3">
        <w:rPr>
          <w:rFonts w:ascii="Times New Roman" w:hAnsi="Times New Roman" w:cs="Times New Roman"/>
          <w:b/>
          <w:sz w:val="24"/>
          <w:szCs w:val="24"/>
        </w:rPr>
        <w:t xml:space="preserve"> 2020. godine</w:t>
      </w:r>
      <w:r w:rsidRPr="004C6AF3">
        <w:rPr>
          <w:rFonts w:ascii="Times New Roman" w:hAnsi="Times New Roman" w:cs="Times New Roman"/>
          <w:sz w:val="24"/>
          <w:szCs w:val="24"/>
        </w:rPr>
        <w:t xml:space="preserve"> </w:t>
      </w:r>
      <w:r w:rsidR="00F84355">
        <w:rPr>
          <w:rFonts w:ascii="Times New Roman" w:hAnsi="Times New Roman" w:cs="Times New Roman"/>
          <w:sz w:val="24"/>
          <w:szCs w:val="24"/>
        </w:rPr>
        <w:t xml:space="preserve">isključivo </w:t>
      </w:r>
      <w:r w:rsidRPr="004C6AF3">
        <w:rPr>
          <w:rFonts w:ascii="Times New Roman" w:hAnsi="Times New Roman" w:cs="Times New Roman"/>
          <w:sz w:val="24"/>
          <w:szCs w:val="24"/>
        </w:rPr>
        <w:t xml:space="preserve">na e-mail </w:t>
      </w:r>
      <w:hyperlink r:id="rId6" w:history="1">
        <w:r w:rsidRPr="00F84355">
          <w:rPr>
            <w:rStyle w:val="Hiperveza"/>
            <w:rFonts w:ascii="Times New Roman" w:hAnsi="Times New Roman" w:cs="Times New Roman"/>
            <w:b/>
            <w:color w:val="auto"/>
            <w:sz w:val="24"/>
            <w:szCs w:val="24"/>
          </w:rPr>
          <w:t>europski-tjedan-sporta@sdus.hr</w:t>
        </w:r>
      </w:hyperlink>
      <w:r w:rsidRPr="004C6AF3">
        <w:rPr>
          <w:rFonts w:ascii="Times New Roman" w:hAnsi="Times New Roman" w:cs="Times New Roman"/>
          <w:sz w:val="24"/>
          <w:szCs w:val="24"/>
        </w:rPr>
        <w:t xml:space="preserve">. Prijava je potpuna ukoliko najkasnije do </w:t>
      </w:r>
      <w:r w:rsidR="008474D0">
        <w:rPr>
          <w:rFonts w:ascii="Times New Roman" w:hAnsi="Times New Roman" w:cs="Times New Roman"/>
          <w:sz w:val="24"/>
          <w:szCs w:val="24"/>
        </w:rPr>
        <w:t>20</w:t>
      </w:r>
      <w:r w:rsidRPr="004C6AF3">
        <w:rPr>
          <w:rFonts w:ascii="Times New Roman" w:hAnsi="Times New Roman" w:cs="Times New Roman"/>
          <w:sz w:val="24"/>
          <w:szCs w:val="24"/>
        </w:rPr>
        <w:t>. studenoga dostavite pravilno ispunjen i potpisani obrazac p</w:t>
      </w:r>
      <w:r w:rsidR="00D3793F" w:rsidRPr="004C6AF3">
        <w:rPr>
          <w:rFonts w:ascii="Times New Roman" w:hAnsi="Times New Roman" w:cs="Times New Roman"/>
          <w:sz w:val="24"/>
          <w:szCs w:val="24"/>
        </w:rPr>
        <w:t>rijave i popratnu dokumentaciju</w:t>
      </w:r>
      <w:r w:rsidRPr="004C6AF3">
        <w:rPr>
          <w:rFonts w:ascii="Times New Roman" w:hAnsi="Times New Roman" w:cs="Times New Roman"/>
          <w:sz w:val="24"/>
          <w:szCs w:val="24"/>
        </w:rPr>
        <w:t xml:space="preserve">. Svaka kategorija ima poseban prijavni obrazac, </w:t>
      </w:r>
      <w:r w:rsidR="00D3793F" w:rsidRPr="004C6AF3">
        <w:rPr>
          <w:rFonts w:ascii="Times New Roman" w:hAnsi="Times New Roman" w:cs="Times New Roman"/>
          <w:sz w:val="24"/>
          <w:szCs w:val="24"/>
        </w:rPr>
        <w:t xml:space="preserve">a </w:t>
      </w:r>
      <w:r w:rsidRPr="004C6AF3">
        <w:rPr>
          <w:rFonts w:ascii="Times New Roman" w:hAnsi="Times New Roman" w:cs="Times New Roman"/>
          <w:sz w:val="24"/>
          <w:szCs w:val="24"/>
        </w:rPr>
        <w:t>ustanova ili pojedinac mogu se prijaviti samo u jednoj kategoriji.</w:t>
      </w:r>
    </w:p>
    <w:p w:rsidR="00E924C8" w:rsidRPr="004C6AF3" w:rsidRDefault="00E924C8" w:rsidP="00E924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AF3">
        <w:rPr>
          <w:rFonts w:ascii="Times New Roman" w:hAnsi="Times New Roman" w:cs="Times New Roman"/>
          <w:b/>
          <w:sz w:val="24"/>
          <w:szCs w:val="24"/>
        </w:rPr>
        <w:t>Potrebna dokumentacija:</w:t>
      </w:r>
    </w:p>
    <w:p w:rsidR="00E924C8" w:rsidRPr="004C6AF3" w:rsidRDefault="00F11A20" w:rsidP="00E924C8">
      <w:pPr>
        <w:jc w:val="both"/>
        <w:rPr>
          <w:rFonts w:ascii="Times New Roman" w:hAnsi="Times New Roman" w:cs="Times New Roman"/>
          <w:sz w:val="24"/>
          <w:szCs w:val="24"/>
        </w:rPr>
      </w:pPr>
      <w:r w:rsidRPr="004C6AF3">
        <w:rPr>
          <w:rFonts w:ascii="Times New Roman" w:hAnsi="Times New Roman" w:cs="Times New Roman"/>
          <w:sz w:val="24"/>
          <w:szCs w:val="24"/>
        </w:rPr>
        <w:t>- Ispunjen,</w:t>
      </w:r>
      <w:r w:rsidR="00D3793F" w:rsidRPr="004C6AF3">
        <w:rPr>
          <w:rFonts w:ascii="Times New Roman" w:hAnsi="Times New Roman" w:cs="Times New Roman"/>
          <w:sz w:val="24"/>
          <w:szCs w:val="24"/>
        </w:rPr>
        <w:t xml:space="preserve"> potpisan </w:t>
      </w:r>
      <w:r w:rsidRPr="004C6AF3">
        <w:rPr>
          <w:rFonts w:ascii="Times New Roman" w:hAnsi="Times New Roman" w:cs="Times New Roman"/>
          <w:sz w:val="24"/>
          <w:szCs w:val="24"/>
        </w:rPr>
        <w:t xml:space="preserve">i ovjeren </w:t>
      </w:r>
      <w:r w:rsidR="008D4197">
        <w:rPr>
          <w:rFonts w:ascii="Times New Roman" w:hAnsi="Times New Roman" w:cs="Times New Roman"/>
          <w:sz w:val="24"/>
          <w:szCs w:val="24"/>
        </w:rPr>
        <w:t xml:space="preserve">prijavni </w:t>
      </w:r>
      <w:r w:rsidR="00D3793F" w:rsidRPr="004C6AF3">
        <w:rPr>
          <w:rFonts w:ascii="Times New Roman" w:hAnsi="Times New Roman" w:cs="Times New Roman"/>
          <w:sz w:val="24"/>
          <w:szCs w:val="24"/>
        </w:rPr>
        <w:t>o</w:t>
      </w:r>
      <w:r w:rsidR="00E924C8" w:rsidRPr="004C6AF3">
        <w:rPr>
          <w:rFonts w:ascii="Times New Roman" w:hAnsi="Times New Roman" w:cs="Times New Roman"/>
          <w:sz w:val="24"/>
          <w:szCs w:val="24"/>
        </w:rPr>
        <w:t>brazac</w:t>
      </w:r>
      <w:r w:rsidR="00D3793F" w:rsidRPr="004C6AF3">
        <w:rPr>
          <w:rFonts w:ascii="Times New Roman" w:hAnsi="Times New Roman" w:cs="Times New Roman"/>
          <w:sz w:val="24"/>
          <w:szCs w:val="24"/>
        </w:rPr>
        <w:t xml:space="preserve"> kategorije za koju se prijavljujete</w:t>
      </w:r>
    </w:p>
    <w:p w:rsidR="00D3793F" w:rsidRDefault="00D3793F" w:rsidP="00E924C8">
      <w:pPr>
        <w:jc w:val="both"/>
        <w:rPr>
          <w:rFonts w:ascii="Times New Roman" w:hAnsi="Times New Roman" w:cs="Times New Roman"/>
          <w:sz w:val="24"/>
          <w:szCs w:val="24"/>
        </w:rPr>
      </w:pPr>
      <w:r w:rsidRPr="004C6AF3">
        <w:rPr>
          <w:rFonts w:ascii="Times New Roman" w:hAnsi="Times New Roman" w:cs="Times New Roman"/>
          <w:sz w:val="24"/>
          <w:szCs w:val="24"/>
        </w:rPr>
        <w:t xml:space="preserve">- </w:t>
      </w:r>
      <w:r w:rsidR="00F11A20" w:rsidRPr="004C6AF3">
        <w:rPr>
          <w:rFonts w:ascii="Times New Roman" w:hAnsi="Times New Roman" w:cs="Times New Roman"/>
          <w:sz w:val="24"/>
          <w:szCs w:val="24"/>
        </w:rPr>
        <w:t>najviše 4</w:t>
      </w:r>
      <w:r w:rsidRPr="004C6AF3">
        <w:rPr>
          <w:rFonts w:ascii="Times New Roman" w:hAnsi="Times New Roman" w:cs="Times New Roman"/>
          <w:sz w:val="24"/>
          <w:szCs w:val="24"/>
        </w:rPr>
        <w:t xml:space="preserve"> fotografije </w:t>
      </w:r>
      <w:r w:rsidR="00365783" w:rsidRPr="004C6AF3">
        <w:rPr>
          <w:rFonts w:ascii="Times New Roman" w:hAnsi="Times New Roman" w:cs="Times New Roman"/>
          <w:sz w:val="24"/>
          <w:szCs w:val="24"/>
        </w:rPr>
        <w:t xml:space="preserve">ili video </w:t>
      </w:r>
    </w:p>
    <w:p w:rsidR="008D4197" w:rsidRPr="004C6AF3" w:rsidRDefault="008D4197" w:rsidP="00E924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potpisan</w:t>
      </w:r>
      <w:r w:rsidR="00634EE2">
        <w:rPr>
          <w:rFonts w:ascii="Times New Roman" w:hAnsi="Times New Roman" w:cs="Times New Roman"/>
          <w:sz w:val="24"/>
          <w:szCs w:val="24"/>
        </w:rPr>
        <w:t>a izjava o prikupljanju i korištenju osobnih podataka</w:t>
      </w:r>
    </w:p>
    <w:p w:rsidR="00F11A20" w:rsidRPr="004C6AF3" w:rsidRDefault="00F11A20" w:rsidP="00E924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417B" w:rsidRPr="004C6AF3" w:rsidRDefault="0069417B" w:rsidP="002B3C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796A" w:rsidRPr="004C6AF3" w:rsidRDefault="007A796A" w:rsidP="002B3C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B7D" w:rsidRDefault="00B65B7D" w:rsidP="008D419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5B7D" w:rsidRDefault="00B65B7D" w:rsidP="008D419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5B7D" w:rsidRDefault="00B65B7D" w:rsidP="008D419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5B7D" w:rsidRDefault="00B65B7D" w:rsidP="008D419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5B7D" w:rsidRDefault="00B65B7D" w:rsidP="008D419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5B7D" w:rsidRDefault="00B65B7D" w:rsidP="008D419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5B7D" w:rsidRDefault="00B65B7D" w:rsidP="008D419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5B7D" w:rsidRDefault="00B65B7D" w:rsidP="008D419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5B7D" w:rsidRDefault="00B65B7D" w:rsidP="008D419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5B7D" w:rsidRDefault="00B65B7D" w:rsidP="008D419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5B7D" w:rsidRDefault="00B65B7D" w:rsidP="008D419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5B7D" w:rsidRDefault="00B65B7D" w:rsidP="008D419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5B7D" w:rsidRDefault="00B65B7D" w:rsidP="008D419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4197" w:rsidRPr="000771D2" w:rsidRDefault="008D4197" w:rsidP="008D419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71D2">
        <w:rPr>
          <w:rFonts w:ascii="Times New Roman" w:hAnsi="Times New Roman" w:cs="Times New Roman"/>
          <w:b/>
          <w:bCs/>
          <w:sz w:val="24"/>
          <w:szCs w:val="24"/>
        </w:rPr>
        <w:t>Zaštita osobnih podataka</w:t>
      </w:r>
    </w:p>
    <w:p w:rsidR="008D4197" w:rsidRPr="00957B0E" w:rsidRDefault="008D4197" w:rsidP="008D419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7B0E">
        <w:rPr>
          <w:rFonts w:ascii="Times New Roman" w:hAnsi="Times New Roman" w:cs="Times New Roman"/>
          <w:sz w:val="24"/>
          <w:szCs w:val="24"/>
        </w:rPr>
        <w:t xml:space="preserve">Dana 25.05.2018. na snagu je stupila Uredba EU o zaštiti osobnih podataka, kolokvijalno znana kao GDPR. Uredbom je definirano da se </w:t>
      </w:r>
      <w:r w:rsidR="00A14761">
        <w:rPr>
          <w:rFonts w:ascii="Times New Roman" w:hAnsi="Times New Roman" w:cs="Times New Roman"/>
          <w:bCs/>
          <w:sz w:val="24"/>
          <w:szCs w:val="24"/>
        </w:rPr>
        <w:t>svi</w:t>
      </w:r>
      <w:r w:rsidRPr="00957B0E">
        <w:rPr>
          <w:rFonts w:ascii="Times New Roman" w:hAnsi="Times New Roman" w:cs="Times New Roman"/>
          <w:sz w:val="24"/>
          <w:szCs w:val="24"/>
        </w:rPr>
        <w:t xml:space="preserve"> pravni subjekti (tvrtke, tijela javne vlasti, udruge, organizacije itd. – doslovno svi pravni subjekti) moraju uskladiti s istom.</w:t>
      </w:r>
    </w:p>
    <w:p w:rsidR="008D4197" w:rsidRDefault="008D4197" w:rsidP="008D419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7B0E">
        <w:rPr>
          <w:rFonts w:ascii="Times New Roman" w:hAnsi="Times New Roman" w:cs="Times New Roman"/>
          <w:sz w:val="24"/>
          <w:szCs w:val="24"/>
        </w:rPr>
        <w:t xml:space="preserve">To u praksi znači </w:t>
      </w:r>
      <w:r>
        <w:rPr>
          <w:rFonts w:ascii="Times New Roman" w:hAnsi="Times New Roman" w:cs="Times New Roman"/>
          <w:sz w:val="24"/>
          <w:szCs w:val="24"/>
        </w:rPr>
        <w:t xml:space="preserve">prikupljanje i obradu osobnih podataka na zakonit i transparentan način, i to tako da fizička osoba u svakom trenutku ima jasnu sliku o korištenju </w:t>
      </w:r>
      <w:r w:rsidRPr="00957B0E">
        <w:rPr>
          <w:rFonts w:ascii="Times New Roman" w:hAnsi="Times New Roman" w:cs="Times New Roman"/>
          <w:sz w:val="24"/>
          <w:szCs w:val="24"/>
        </w:rPr>
        <w:t>sv</w:t>
      </w:r>
      <w:r>
        <w:rPr>
          <w:rFonts w:ascii="Times New Roman" w:hAnsi="Times New Roman" w:cs="Times New Roman"/>
          <w:sz w:val="24"/>
          <w:szCs w:val="24"/>
        </w:rPr>
        <w:t>oj</w:t>
      </w:r>
      <w:r w:rsidRPr="00957B0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957B0E">
        <w:rPr>
          <w:rFonts w:ascii="Times New Roman" w:hAnsi="Times New Roman" w:cs="Times New Roman"/>
          <w:sz w:val="24"/>
          <w:szCs w:val="24"/>
        </w:rPr>
        <w:t xml:space="preserve"> osobni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957B0E">
        <w:rPr>
          <w:rFonts w:ascii="Times New Roman" w:hAnsi="Times New Roman" w:cs="Times New Roman"/>
          <w:sz w:val="24"/>
          <w:szCs w:val="24"/>
        </w:rPr>
        <w:t xml:space="preserve"> poda</w:t>
      </w:r>
      <w:r>
        <w:rPr>
          <w:rFonts w:ascii="Times New Roman" w:hAnsi="Times New Roman" w:cs="Times New Roman"/>
          <w:sz w:val="24"/>
          <w:szCs w:val="24"/>
        </w:rPr>
        <w:t>taka</w:t>
      </w:r>
      <w:r w:rsidRPr="00957B0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4197" w:rsidRDefault="008D4197" w:rsidP="008D419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Stoga je iznimno važno da osobe i institucije koje se prijavljuju na </w:t>
      </w:r>
      <w:r w:rsidRPr="004C6AF3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4C6AF3">
        <w:rPr>
          <w:rFonts w:ascii="Times New Roman" w:hAnsi="Times New Roman" w:cs="Times New Roman"/>
          <w:sz w:val="24"/>
          <w:szCs w:val="24"/>
        </w:rPr>
        <w:t>BeCROactive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natječaj vode računa da su osobni podaci zaštićeni od neovlaštene upotrebe, te da su sve fizičke osobe (tzv. Ispitanici) dale privole za korištenje njihovih osobnih podataka što uključuje i fotografije. </w:t>
      </w:r>
    </w:p>
    <w:p w:rsidR="00EF1EA7" w:rsidRPr="004C6AF3" w:rsidRDefault="008D4197" w:rsidP="00EF1EA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Prijavni obrasci za </w:t>
      </w:r>
      <w:r w:rsidRPr="004C6AF3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4C6AF3">
        <w:rPr>
          <w:rFonts w:ascii="Times New Roman" w:hAnsi="Times New Roman" w:cs="Times New Roman"/>
          <w:sz w:val="24"/>
          <w:szCs w:val="24"/>
        </w:rPr>
        <w:t>BeCROactive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natječaj sadrže i informaciju o posjedovanju privole fizičkih osoba za prikupljanje i obradu osobnih podataka te prijavitelje molimo da poštuju zakonsku regulativu i osobne podatke drugih osoba.</w:t>
      </w:r>
    </w:p>
    <w:p w:rsidR="00B65B7D" w:rsidRDefault="00B65B7D" w:rsidP="00F84355">
      <w:pPr>
        <w:jc w:val="both"/>
        <w:rPr>
          <w:rFonts w:ascii="Times New Roman" w:hAnsi="Times New Roman" w:cs="Times New Roman"/>
          <w:b/>
          <w:sz w:val="24"/>
        </w:rPr>
      </w:pPr>
    </w:p>
    <w:p w:rsidR="00F84355" w:rsidRPr="00F84355" w:rsidRDefault="00F84355" w:rsidP="00F84355">
      <w:pPr>
        <w:jc w:val="both"/>
        <w:rPr>
          <w:rFonts w:ascii="Times New Roman" w:hAnsi="Times New Roman" w:cs="Times New Roman"/>
          <w:b/>
          <w:sz w:val="24"/>
        </w:rPr>
      </w:pPr>
      <w:r w:rsidRPr="00F84355">
        <w:rPr>
          <w:rFonts w:ascii="Times New Roman" w:hAnsi="Times New Roman" w:cs="Times New Roman"/>
          <w:b/>
          <w:sz w:val="24"/>
        </w:rPr>
        <w:t>Objave nominacija</w:t>
      </w:r>
      <w:r w:rsidR="00CD3F73">
        <w:rPr>
          <w:rFonts w:ascii="Times New Roman" w:hAnsi="Times New Roman" w:cs="Times New Roman"/>
          <w:b/>
          <w:sz w:val="24"/>
        </w:rPr>
        <w:t xml:space="preserve"> i dobitnici nagrada</w:t>
      </w:r>
    </w:p>
    <w:p w:rsidR="003846C2" w:rsidRPr="004C6AF3" w:rsidRDefault="004C6AF3" w:rsidP="00F84355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 </w:t>
      </w:r>
      <w:r w:rsidR="00AC1DDF" w:rsidRPr="004C6AF3">
        <w:rPr>
          <w:rFonts w:ascii="Times New Roman" w:hAnsi="Times New Roman" w:cs="Times New Roman"/>
          <w:sz w:val="24"/>
        </w:rPr>
        <w:t>mrežnim stranicama e</w:t>
      </w:r>
      <w:r>
        <w:rPr>
          <w:rFonts w:ascii="Times New Roman" w:hAnsi="Times New Roman" w:cs="Times New Roman"/>
          <w:sz w:val="24"/>
        </w:rPr>
        <w:t>uropski-tjedan-sporta.hr će bit</w:t>
      </w:r>
      <w:r w:rsidR="00F84355"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 objavljene nominacije za </w:t>
      </w:r>
      <w:r w:rsidR="00F84355">
        <w:rPr>
          <w:rFonts w:ascii="Times New Roman" w:hAnsi="Times New Roman" w:cs="Times New Roman"/>
          <w:sz w:val="24"/>
        </w:rPr>
        <w:t>svaku</w:t>
      </w:r>
      <w:r>
        <w:rPr>
          <w:rFonts w:ascii="Times New Roman" w:hAnsi="Times New Roman" w:cs="Times New Roman"/>
          <w:sz w:val="24"/>
        </w:rPr>
        <w:t xml:space="preserve"> kategoriju</w:t>
      </w:r>
      <w:r w:rsidR="003846C2" w:rsidRPr="004C6AF3">
        <w:rPr>
          <w:rFonts w:ascii="Times New Roman" w:hAnsi="Times New Roman" w:cs="Times New Roman"/>
          <w:sz w:val="24"/>
        </w:rPr>
        <w:t xml:space="preserve">, dok će dobitnici nagrada biti </w:t>
      </w:r>
      <w:r>
        <w:rPr>
          <w:rFonts w:ascii="Times New Roman" w:hAnsi="Times New Roman" w:cs="Times New Roman"/>
          <w:sz w:val="24"/>
        </w:rPr>
        <w:t>proglašeni</w:t>
      </w:r>
      <w:r w:rsidR="003846C2" w:rsidRPr="004C6AF3">
        <w:rPr>
          <w:rFonts w:ascii="Times New Roman" w:hAnsi="Times New Roman" w:cs="Times New Roman"/>
          <w:sz w:val="24"/>
        </w:rPr>
        <w:t xml:space="preserve"> na svečanoj dodjeli #</w:t>
      </w:r>
      <w:proofErr w:type="spellStart"/>
      <w:r w:rsidR="003846C2" w:rsidRPr="004C6AF3">
        <w:rPr>
          <w:rFonts w:ascii="Times New Roman" w:hAnsi="Times New Roman" w:cs="Times New Roman"/>
          <w:sz w:val="24"/>
        </w:rPr>
        <w:t>BeCROactive</w:t>
      </w:r>
      <w:proofErr w:type="spellEnd"/>
      <w:r w:rsidR="003846C2" w:rsidRPr="004C6AF3">
        <w:rPr>
          <w:rFonts w:ascii="Times New Roman" w:hAnsi="Times New Roman" w:cs="Times New Roman"/>
          <w:sz w:val="24"/>
        </w:rPr>
        <w:t xml:space="preserve"> nagrada u prosincu 2020. godine.</w:t>
      </w:r>
      <w:r w:rsidR="0066352E" w:rsidRPr="004C6AF3">
        <w:rPr>
          <w:rFonts w:ascii="Times New Roman" w:hAnsi="Times New Roman" w:cs="Times New Roman"/>
          <w:sz w:val="24"/>
        </w:rPr>
        <w:t xml:space="preserve"> </w:t>
      </w:r>
      <w:r w:rsidR="00EF1EA7">
        <w:rPr>
          <w:rFonts w:ascii="Times New Roman" w:hAnsi="Times New Roman" w:cs="Times New Roman"/>
          <w:sz w:val="24"/>
        </w:rPr>
        <w:t xml:space="preserve">Na temelju navedenih kriterija, dobitnike nagrada odabrat će povjerenstvo sastavljeno od djelatnika Ministarstva turizma i sporta. </w:t>
      </w:r>
      <w:r w:rsidR="0066352E" w:rsidRPr="004C6AF3">
        <w:rPr>
          <w:rFonts w:ascii="Times New Roman" w:hAnsi="Times New Roman" w:cs="Times New Roman"/>
          <w:sz w:val="24"/>
        </w:rPr>
        <w:t>Pobjednicima će biti dodijeljene prigodne nagrade.</w:t>
      </w:r>
    </w:p>
    <w:p w:rsidR="0066352E" w:rsidRPr="004C6AF3" w:rsidRDefault="0066352E" w:rsidP="002B3CD4">
      <w:pPr>
        <w:jc w:val="both"/>
        <w:rPr>
          <w:rFonts w:ascii="Times New Roman" w:hAnsi="Times New Roman" w:cs="Times New Roman"/>
          <w:sz w:val="24"/>
        </w:rPr>
      </w:pPr>
    </w:p>
    <w:p w:rsidR="00E924C8" w:rsidRDefault="00E924C8" w:rsidP="00F84355">
      <w:pPr>
        <w:ind w:firstLine="708"/>
        <w:jc w:val="both"/>
        <w:rPr>
          <w:rFonts w:ascii="Times New Roman" w:hAnsi="Times New Roman" w:cs="Times New Roman"/>
          <w:sz w:val="24"/>
        </w:rPr>
      </w:pPr>
      <w:r w:rsidRPr="004C6AF3">
        <w:rPr>
          <w:rFonts w:ascii="Times New Roman" w:hAnsi="Times New Roman" w:cs="Times New Roman"/>
          <w:sz w:val="24"/>
        </w:rPr>
        <w:t>Za više informacija o #</w:t>
      </w:r>
      <w:proofErr w:type="spellStart"/>
      <w:r w:rsidRPr="004C6AF3">
        <w:rPr>
          <w:rFonts w:ascii="Times New Roman" w:hAnsi="Times New Roman" w:cs="Times New Roman"/>
          <w:sz w:val="24"/>
        </w:rPr>
        <w:t>BeCROactive</w:t>
      </w:r>
      <w:proofErr w:type="spellEnd"/>
      <w:r w:rsidRPr="004C6AF3">
        <w:rPr>
          <w:rFonts w:ascii="Times New Roman" w:hAnsi="Times New Roman" w:cs="Times New Roman"/>
          <w:sz w:val="24"/>
        </w:rPr>
        <w:t xml:space="preserve"> nagradama možete nam se obratiti na mail adresu </w:t>
      </w:r>
      <w:hyperlink r:id="rId7" w:history="1">
        <w:r w:rsidRPr="004C6AF3">
          <w:rPr>
            <w:rStyle w:val="Hiperveza"/>
            <w:rFonts w:ascii="Times New Roman" w:hAnsi="Times New Roman" w:cs="Times New Roman"/>
            <w:color w:val="auto"/>
            <w:sz w:val="24"/>
          </w:rPr>
          <w:t>europski-tjedan-sporta@sdus.hr</w:t>
        </w:r>
      </w:hyperlink>
      <w:r w:rsidR="00F84355">
        <w:rPr>
          <w:rFonts w:ascii="Times New Roman" w:hAnsi="Times New Roman" w:cs="Times New Roman"/>
          <w:sz w:val="24"/>
        </w:rPr>
        <w:t xml:space="preserve"> ili kontakt brojeve 01/6042969, 01/6042980.</w:t>
      </w:r>
    </w:p>
    <w:p w:rsidR="00F84355" w:rsidRDefault="00F84355" w:rsidP="00F84355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F84355" w:rsidRDefault="00F84355" w:rsidP="00F84355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F84355" w:rsidRDefault="00F84355" w:rsidP="00F84355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F84355" w:rsidRPr="004C6AF3" w:rsidRDefault="00F84355" w:rsidP="00F84355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E34296" w:rsidRDefault="00E34296" w:rsidP="002B3CD4">
      <w:pPr>
        <w:jc w:val="both"/>
      </w:pPr>
    </w:p>
    <w:sectPr w:rsidR="00E3429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DB9" w:rsidRDefault="00DC6DB9" w:rsidP="00B65B7D">
      <w:pPr>
        <w:spacing w:after="0" w:line="240" w:lineRule="auto"/>
      </w:pPr>
      <w:r>
        <w:separator/>
      </w:r>
    </w:p>
  </w:endnote>
  <w:endnote w:type="continuationSeparator" w:id="0">
    <w:p w:rsidR="00DC6DB9" w:rsidRDefault="00DC6DB9" w:rsidP="00B65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B7D" w:rsidRDefault="00B65B7D" w:rsidP="00B65B7D">
    <w:pPr>
      <w:pStyle w:val="Podnoje"/>
      <w:ind w:firstLine="708"/>
    </w:pP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-330835</wp:posOffset>
          </wp:positionV>
          <wp:extent cx="7578090" cy="939165"/>
          <wp:effectExtent l="0" t="0" r="381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39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DB9" w:rsidRDefault="00DC6DB9" w:rsidP="00B65B7D">
      <w:pPr>
        <w:spacing w:after="0" w:line="240" w:lineRule="auto"/>
      </w:pPr>
      <w:r>
        <w:separator/>
      </w:r>
    </w:p>
  </w:footnote>
  <w:footnote w:type="continuationSeparator" w:id="0">
    <w:p w:rsidR="00DC6DB9" w:rsidRDefault="00DC6DB9" w:rsidP="00B65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B7D" w:rsidRDefault="00B65B7D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35545" cy="2371725"/>
          <wp:effectExtent l="0" t="0" r="8255" b="952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2371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296"/>
    <w:rsid w:val="00010E2C"/>
    <w:rsid w:val="00245ED7"/>
    <w:rsid w:val="00262BB8"/>
    <w:rsid w:val="002948F1"/>
    <w:rsid w:val="002B3CD4"/>
    <w:rsid w:val="002E7028"/>
    <w:rsid w:val="00365783"/>
    <w:rsid w:val="003846C2"/>
    <w:rsid w:val="00450ED3"/>
    <w:rsid w:val="004512BB"/>
    <w:rsid w:val="0046419F"/>
    <w:rsid w:val="004C6AF3"/>
    <w:rsid w:val="004E0B5C"/>
    <w:rsid w:val="005B1467"/>
    <w:rsid w:val="005C233C"/>
    <w:rsid w:val="00634EE2"/>
    <w:rsid w:val="0066352E"/>
    <w:rsid w:val="0069417B"/>
    <w:rsid w:val="006A0205"/>
    <w:rsid w:val="006C69A5"/>
    <w:rsid w:val="007305B9"/>
    <w:rsid w:val="007A30D4"/>
    <w:rsid w:val="007A796A"/>
    <w:rsid w:val="0084208B"/>
    <w:rsid w:val="008474D0"/>
    <w:rsid w:val="00850FE4"/>
    <w:rsid w:val="008D2FD5"/>
    <w:rsid w:val="008D4197"/>
    <w:rsid w:val="008E5D45"/>
    <w:rsid w:val="0095749C"/>
    <w:rsid w:val="009B53E5"/>
    <w:rsid w:val="009E1F35"/>
    <w:rsid w:val="00A14761"/>
    <w:rsid w:val="00AC1DDF"/>
    <w:rsid w:val="00AC46A4"/>
    <w:rsid w:val="00B52004"/>
    <w:rsid w:val="00B65B7D"/>
    <w:rsid w:val="00B7242B"/>
    <w:rsid w:val="00B73802"/>
    <w:rsid w:val="00BF0708"/>
    <w:rsid w:val="00C23999"/>
    <w:rsid w:val="00C55670"/>
    <w:rsid w:val="00C83919"/>
    <w:rsid w:val="00CB44D3"/>
    <w:rsid w:val="00CD3F73"/>
    <w:rsid w:val="00D22A5F"/>
    <w:rsid w:val="00D3793F"/>
    <w:rsid w:val="00D42C5B"/>
    <w:rsid w:val="00D76AC1"/>
    <w:rsid w:val="00D84ED9"/>
    <w:rsid w:val="00DC6DB9"/>
    <w:rsid w:val="00E34296"/>
    <w:rsid w:val="00E71A46"/>
    <w:rsid w:val="00E924C8"/>
    <w:rsid w:val="00EB5CD0"/>
    <w:rsid w:val="00EC1127"/>
    <w:rsid w:val="00EF1EA7"/>
    <w:rsid w:val="00EF7D27"/>
    <w:rsid w:val="00F03309"/>
    <w:rsid w:val="00F0355D"/>
    <w:rsid w:val="00F0718F"/>
    <w:rsid w:val="00F11A20"/>
    <w:rsid w:val="00F3101E"/>
    <w:rsid w:val="00F84355"/>
    <w:rsid w:val="00FC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0B983B4"/>
  <w15:chartTrackingRefBased/>
  <w15:docId w15:val="{646A88C1-136C-4A51-9680-A74C68F7E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Istaknuto">
    <w:name w:val="Emphasis"/>
    <w:basedOn w:val="Zadanifontodlomka"/>
    <w:uiPriority w:val="20"/>
    <w:qFormat/>
    <w:rsid w:val="00CB44D3"/>
    <w:rPr>
      <w:i/>
      <w:iCs/>
    </w:rPr>
  </w:style>
  <w:style w:type="paragraph" w:styleId="StandardWeb">
    <w:name w:val="Normal (Web)"/>
    <w:basedOn w:val="Normal"/>
    <w:uiPriority w:val="99"/>
    <w:unhideWhenUsed/>
    <w:rsid w:val="00730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3846C2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B65B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5B7D"/>
  </w:style>
  <w:style w:type="paragraph" w:styleId="Podnoje">
    <w:name w:val="footer"/>
    <w:basedOn w:val="Normal"/>
    <w:link w:val="PodnojeChar"/>
    <w:uiPriority w:val="99"/>
    <w:unhideWhenUsed/>
    <w:rsid w:val="00B65B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5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0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uropski-tjedan-sporta@sdus.h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uropski-tjedan-sporta@sdus.hr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E762452F.dotm</Template>
  <TotalTime>1967</TotalTime>
  <Pages>4</Pages>
  <Words>962</Words>
  <Characters>5490</Characters>
  <Application>Microsoft Office Word</Application>
  <DocSecurity>0</DocSecurity>
  <Lines>45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Mikulec</dc:creator>
  <cp:keywords/>
  <dc:description/>
  <cp:lastModifiedBy>Sara Kontek</cp:lastModifiedBy>
  <cp:revision>47</cp:revision>
  <dcterms:created xsi:type="dcterms:W3CDTF">2020-10-22T07:17:00Z</dcterms:created>
  <dcterms:modified xsi:type="dcterms:W3CDTF">2020-11-10T13:46:00Z</dcterms:modified>
</cp:coreProperties>
</file>